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E27D59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E27D59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E27D59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6DA9C660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4B17019" w14:textId="7596858B" w:rsidR="00232B7D" w:rsidRPr="00B72522" w:rsidRDefault="00232B7D" w:rsidP="00232B7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B25A8E" w14:textId="36264CBE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E27D59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7800C08E" w14:textId="2963201F" w:rsidR="0018788D" w:rsidRPr="0018788D" w:rsidRDefault="0018788D" w:rsidP="0018788D">
      <w:pPr>
        <w:jc w:val="center"/>
      </w:pPr>
      <w:r w:rsidRPr="00053AA4">
        <w:rPr>
          <w:b/>
          <w:bCs/>
          <w:sz w:val="20"/>
          <w:szCs w:val="20"/>
        </w:rPr>
        <w:lastRenderedPageBreak/>
        <w:t>KLAUZULA INFORMACYJNA O PRZETWARZANIU DANYCH OSOBOWYCH</w:t>
      </w:r>
    </w:p>
    <w:p w14:paraId="4FE80C82" w14:textId="77777777" w:rsidR="0018788D" w:rsidRPr="00053AA4" w:rsidRDefault="0018788D" w:rsidP="0018788D">
      <w:pPr>
        <w:jc w:val="both"/>
        <w:rPr>
          <w:b/>
          <w:bCs/>
          <w:sz w:val="20"/>
          <w:szCs w:val="20"/>
        </w:rPr>
      </w:pPr>
    </w:p>
    <w:p w14:paraId="1434BA0F" w14:textId="77777777" w:rsidR="0018788D" w:rsidRPr="00053AA4" w:rsidRDefault="0018788D" w:rsidP="0018788D">
      <w:pPr>
        <w:jc w:val="both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Administrator</w:t>
      </w:r>
    </w:p>
    <w:p w14:paraId="45D29B54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 xml:space="preserve">Administratorem Pani/Pana danych osobowych jest Nadleśnictwo </w:t>
      </w:r>
      <w:r>
        <w:rPr>
          <w:sz w:val="20"/>
          <w:szCs w:val="20"/>
        </w:rPr>
        <w:t>Osie, ul. Rynek 11, 86-150 Osie.</w:t>
      </w:r>
      <w:r>
        <w:rPr>
          <w:sz w:val="20"/>
          <w:szCs w:val="20"/>
        </w:rPr>
        <w:br/>
      </w:r>
      <w:r w:rsidRPr="00053AA4">
        <w:rPr>
          <w:sz w:val="20"/>
          <w:szCs w:val="20"/>
        </w:rPr>
        <w:t xml:space="preserve">Z Administratorem można skontaktować się listownie na adres wskazany powyżej </w:t>
      </w:r>
      <w:r>
        <w:rPr>
          <w:sz w:val="20"/>
          <w:szCs w:val="20"/>
        </w:rPr>
        <w:t xml:space="preserve">albo na adres e-mail: </w:t>
      </w:r>
      <w:hyperlink r:id="rId11" w:history="1">
        <w:r w:rsidRPr="005F2C99">
          <w:rPr>
            <w:rStyle w:val="Hipercze"/>
            <w:sz w:val="20"/>
            <w:szCs w:val="20"/>
          </w:rPr>
          <w:t>osie@torun.lasy.gov.pl</w:t>
        </w:r>
      </w:hyperlink>
      <w:r>
        <w:rPr>
          <w:sz w:val="20"/>
          <w:szCs w:val="20"/>
        </w:rPr>
        <w:t xml:space="preserve"> lub pod nr telefonu: 52 33 29 503.</w:t>
      </w:r>
    </w:p>
    <w:p w14:paraId="3B9DC31A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Inspektor ochrony danych</w:t>
      </w:r>
    </w:p>
    <w:p w14:paraId="2E529144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 xml:space="preserve">W sprawach związanych z Pani/Pana danymi, proszę kontaktować się z Inspektorem ochrony danych na adres </w:t>
      </w:r>
      <w:r>
        <w:rPr>
          <w:sz w:val="20"/>
          <w:szCs w:val="20"/>
        </w:rPr>
        <w:br/>
      </w:r>
      <w:r w:rsidRPr="00053AA4">
        <w:rPr>
          <w:sz w:val="20"/>
          <w:szCs w:val="20"/>
        </w:rPr>
        <w:t xml:space="preserve">e-mail: </w:t>
      </w:r>
      <w:hyperlink r:id="rId12" w:history="1">
        <w:r w:rsidRPr="00053AA4">
          <w:rPr>
            <w:rStyle w:val="Hipercze"/>
            <w:sz w:val="20"/>
            <w:szCs w:val="20"/>
          </w:rPr>
          <w:t>iod@comp-net.pl</w:t>
        </w:r>
      </w:hyperlink>
    </w:p>
    <w:p w14:paraId="309BA8DC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Cele i podstawy przetwarzania</w:t>
      </w:r>
    </w:p>
    <w:p w14:paraId="5EA9BA84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Pani/Pana dane osobowe zebrane w zgłoszeniu są przetwarzane w ramach Programu „Zanocuj w lesie” na podstawie wyrażonej przez Państwa zgody.</w:t>
      </w:r>
    </w:p>
    <w:p w14:paraId="30653571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Podstawy prawne</w:t>
      </w:r>
    </w:p>
    <w:p w14:paraId="35C00193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Podstawą prawną przetwarzania danych osobowych przez jednostki organizacyjne PGL Lasy Państwowe jest art. 6 ust. 1 lit. a RODO*. Zgoda jest dobrowolna i może zostać w każdej chwili cofnięta. Cofnięcie zgody nie wpływa na zgodność przetwarzania, którego dokonano na podstawie udzielonej zgody przed jej cofnięciem.</w:t>
      </w:r>
    </w:p>
    <w:p w14:paraId="22092FDB" w14:textId="77777777" w:rsidR="0018788D" w:rsidRPr="00053AA4" w:rsidRDefault="0018788D" w:rsidP="0018788D">
      <w:pPr>
        <w:jc w:val="both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Odbiorcy danych</w:t>
      </w:r>
    </w:p>
    <w:p w14:paraId="557DBB06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Pani/Pana dane osobowe mogą zostać ujawnione innym jednostkom Lasów Państwowych, naszym podwykonawcom (podmioty przetwarzające) i odbiorcom danych wynikających z przepisów prawa.</w:t>
      </w:r>
    </w:p>
    <w:p w14:paraId="537CC68C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Okres przechowywania danych</w:t>
      </w:r>
    </w:p>
    <w:p w14:paraId="74D9BBE1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Pani/Pana dane osobowe będą przechowywane przez okres wynikający z przepisów prawa albo do czasu wycofania przez Państwa zgody.</w:t>
      </w:r>
    </w:p>
    <w:p w14:paraId="60098A77" w14:textId="77777777" w:rsidR="0018788D" w:rsidRPr="00053AA4" w:rsidRDefault="0018788D" w:rsidP="0018788D">
      <w:pPr>
        <w:jc w:val="both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Przekazywanie danych do państwa trzeciego/organizacji międzynarodowej</w:t>
      </w:r>
    </w:p>
    <w:p w14:paraId="6911EE70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Pani/Pana dane osobowe nie będą przekazywane do państwa trzeciego/organizacji międzynarodowej.</w:t>
      </w:r>
    </w:p>
    <w:p w14:paraId="6FF53E83" w14:textId="77777777" w:rsidR="0018788D" w:rsidRPr="00053AA4" w:rsidRDefault="0018788D" w:rsidP="0018788D">
      <w:pPr>
        <w:jc w:val="both"/>
        <w:rPr>
          <w:b/>
          <w:bCs/>
          <w:sz w:val="20"/>
          <w:szCs w:val="20"/>
        </w:rPr>
      </w:pPr>
      <w:r w:rsidRPr="00053AA4">
        <w:rPr>
          <w:b/>
          <w:bCs/>
          <w:sz w:val="20"/>
          <w:szCs w:val="20"/>
        </w:rPr>
        <w:t>Prawa osób, których dane dotyczą</w:t>
      </w:r>
    </w:p>
    <w:p w14:paraId="2E6C2326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Zgodnie z RODO, przysługują Pani/Panu następujące prawa (chyba że przepisy stanowią inaczej)</w:t>
      </w:r>
      <w:r>
        <w:rPr>
          <w:sz w:val="20"/>
          <w:szCs w:val="20"/>
        </w:rPr>
        <w:t>:</w:t>
      </w:r>
    </w:p>
    <w:p w14:paraId="058D3084" w14:textId="77777777" w:rsidR="0018788D" w:rsidRPr="00053AA4" w:rsidRDefault="0018788D" w:rsidP="0018788D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dostępu do swoich danych i otrzymania ich kopii;</w:t>
      </w:r>
    </w:p>
    <w:p w14:paraId="148AE4EA" w14:textId="77777777" w:rsidR="0018788D" w:rsidRPr="00053AA4" w:rsidRDefault="0018788D" w:rsidP="0018788D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żądania usunięcia swoich danych;</w:t>
      </w:r>
    </w:p>
    <w:p w14:paraId="2F7C97E3" w14:textId="77777777" w:rsidR="0018788D" w:rsidRPr="00053AA4" w:rsidRDefault="0018788D" w:rsidP="0018788D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złożenia sprzeciwu;</w:t>
      </w:r>
    </w:p>
    <w:p w14:paraId="59DB9FC1" w14:textId="77777777" w:rsidR="0018788D" w:rsidRPr="00053AA4" w:rsidRDefault="0018788D" w:rsidP="0018788D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sprostowania (poprawiania) swoich danych);</w:t>
      </w:r>
    </w:p>
    <w:p w14:paraId="598C831B" w14:textId="77777777" w:rsidR="0018788D" w:rsidRPr="00053AA4" w:rsidRDefault="0018788D" w:rsidP="0018788D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ograniczenia przetwarzania danych;</w:t>
      </w:r>
    </w:p>
    <w:p w14:paraId="7E8E9465" w14:textId="77777777" w:rsidR="0018788D" w:rsidRPr="00053AA4" w:rsidRDefault="0018788D" w:rsidP="0018788D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przenoszenia danych;</w:t>
      </w:r>
    </w:p>
    <w:p w14:paraId="3EDFF4FB" w14:textId="77777777" w:rsidR="0018788D" w:rsidRPr="00053AA4" w:rsidRDefault="0018788D" w:rsidP="0018788D">
      <w:pPr>
        <w:pStyle w:val="Akapitzlist"/>
        <w:numPr>
          <w:ilvl w:val="0"/>
          <w:numId w:val="23"/>
        </w:num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Prawo do wniesienia skargi do Prezesa Urzędu Ochrony Danych Osobowych;</w:t>
      </w:r>
    </w:p>
    <w:p w14:paraId="30C618A0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lastRenderedPageBreak/>
        <w:t>Informacja o wymogu/dobrowolności podania danych</w:t>
      </w:r>
    </w:p>
    <w:p w14:paraId="3AAB8AFE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Podanie danych ma charakter dobrowolny lecz niezbędny do realizacji celu.</w:t>
      </w:r>
    </w:p>
    <w:p w14:paraId="61FFF615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b/>
          <w:bCs/>
          <w:sz w:val="20"/>
          <w:szCs w:val="20"/>
        </w:rPr>
        <w:t>Zautomatyzowane podejmowanie decyzji</w:t>
      </w:r>
    </w:p>
    <w:p w14:paraId="33906C3B" w14:textId="77777777" w:rsidR="0018788D" w:rsidRPr="00053AA4" w:rsidRDefault="0018788D" w:rsidP="0018788D">
      <w:pPr>
        <w:jc w:val="both"/>
        <w:rPr>
          <w:sz w:val="20"/>
          <w:szCs w:val="20"/>
        </w:rPr>
      </w:pPr>
      <w:r w:rsidRPr="00053AA4">
        <w:rPr>
          <w:sz w:val="20"/>
          <w:szCs w:val="20"/>
        </w:rPr>
        <w:t>Nie podejmujemy decyzji w sposób zautomatyzowany.</w:t>
      </w:r>
    </w:p>
    <w:p w14:paraId="4694DCCA" w14:textId="77777777" w:rsidR="0018788D" w:rsidRPr="00053AA4" w:rsidRDefault="0018788D" w:rsidP="0018788D">
      <w:pPr>
        <w:pStyle w:val="Default"/>
        <w:jc w:val="both"/>
        <w:rPr>
          <w:sz w:val="20"/>
          <w:szCs w:val="20"/>
        </w:rPr>
      </w:pPr>
      <w:r w:rsidRPr="00053AA4">
        <w:rPr>
          <w:sz w:val="20"/>
          <w:szCs w:val="20"/>
        </w:rPr>
        <w:t>*ROZPORZĄDZENIE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</w:p>
    <w:p w14:paraId="137E86A9" w14:textId="77777777" w:rsidR="0018788D" w:rsidRPr="0006568A" w:rsidRDefault="0018788D" w:rsidP="00637200"/>
    <w:sectPr w:rsidR="0018788D" w:rsidRPr="0006568A" w:rsidSect="0086797B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6E4E6" w14:textId="77777777" w:rsidR="00E27D59" w:rsidRDefault="00E27D59" w:rsidP="000172E5">
      <w:pPr>
        <w:spacing w:after="0" w:line="240" w:lineRule="auto"/>
      </w:pPr>
      <w:r>
        <w:separator/>
      </w:r>
    </w:p>
  </w:endnote>
  <w:endnote w:type="continuationSeparator" w:id="0">
    <w:p w14:paraId="482C2852" w14:textId="77777777" w:rsidR="00E27D59" w:rsidRDefault="00E27D5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E9C92E-1F63-451B-95E5-0440016BD4DE}"/>
    <w:embedBold r:id="rId2" w:fontKey="{083AF0C3-481E-427B-A5D1-48AA593C76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FAF63717-9D86-4251-B30F-677C99B2480C}"/>
    <w:embedBold r:id="rId4" w:fontKey="{CD0180A2-A7BB-4CC3-BC3C-82C237DEFF20}"/>
    <w:embedItalic r:id="rId5" w:fontKey="{E6D1C118-3E61-4AC3-9622-8C1C9209CB5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7EF8F5E-86A0-4255-9F74-103C67E57C7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453FE12-CE41-4ACF-911A-A8AE65AD37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F8E3765-3F5D-4F8E-B85C-79BBC8F723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AA473" w14:textId="77777777" w:rsidR="00E27D59" w:rsidRDefault="00E27D59" w:rsidP="000172E5">
      <w:pPr>
        <w:spacing w:after="0" w:line="240" w:lineRule="auto"/>
      </w:pPr>
      <w:r>
        <w:separator/>
      </w:r>
    </w:p>
  </w:footnote>
  <w:footnote w:type="continuationSeparator" w:id="0">
    <w:p w14:paraId="62309B6C" w14:textId="77777777" w:rsidR="00E27D59" w:rsidRDefault="00E27D5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E0A122D" w:rsidR="00B337A2" w:rsidRPr="00F71B2C" w:rsidRDefault="00232B7D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5E4AF6"/>
    <w:multiLevelType w:val="hybridMultilevel"/>
    <w:tmpl w:val="EED621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8788D"/>
    <w:rsid w:val="001B1E7D"/>
    <w:rsid w:val="00232B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45258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27D59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32B7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8788D"/>
    <w:pPr>
      <w:spacing w:before="0"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comp-net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sie@torun.lasy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124C4F"/>
    <w:rsid w:val="00413332"/>
    <w:rsid w:val="0043313D"/>
    <w:rsid w:val="006D7532"/>
    <w:rsid w:val="00756A93"/>
    <w:rsid w:val="00782D0D"/>
    <w:rsid w:val="007F34AE"/>
    <w:rsid w:val="009903F3"/>
    <w:rsid w:val="00CA7B8E"/>
    <w:rsid w:val="00DD5779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423</Words>
  <Characters>2542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2021-03-04T06:29:00Z</dcterms:created>
  <dcterms:modified xsi:type="dcterms:W3CDTF">2021-05-12T11:33:00Z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